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9843" w14:textId="3E749242" w:rsidR="0043070F" w:rsidRPr="00E22F79" w:rsidRDefault="0043070F" w:rsidP="0043070F">
      <w:pPr>
        <w:rPr>
          <w:rFonts w:ascii="Segoe UI" w:hAnsi="Segoe UI" w:cs="Segoe UI"/>
          <w:b/>
          <w:bCs/>
          <w:sz w:val="32"/>
          <w:szCs w:val="32"/>
        </w:rPr>
      </w:pPr>
    </w:p>
    <w:p w14:paraId="230A2928" w14:textId="77777777" w:rsidR="002F3C92" w:rsidRPr="00B64168" w:rsidRDefault="00236A8F" w:rsidP="002F3C9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</w:pPr>
      <w:r w:rsidRPr="00B641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Forberedelse til </w:t>
      </w:r>
      <w:r w:rsidR="00345D86" w:rsidRPr="00B641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konstituering og oppstart </w:t>
      </w:r>
      <w:r w:rsidR="005F673D" w:rsidRPr="00B641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av</w:t>
      </w:r>
      <w:r w:rsidRPr="00B641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 xml:space="preserve"> nettverk for kommunikasjon og marked</w:t>
      </w:r>
    </w:p>
    <w:p w14:paraId="5663D5C7" w14:textId="77777777" w:rsidR="009C5D81" w:rsidRPr="009C5D81" w:rsidRDefault="009C5D81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Direktørmøtet besluttet i april å opprette et nasjonalt nettverk for kommunikasjon og marked. Hver samskipnad har nå oppnevnt én representant til nettverket – til sammen 14 medlemmer – som formelt skal godkjennes i løpet av mai.</w:t>
      </w:r>
    </w:p>
    <w:p w14:paraId="4F0D0976" w14:textId="46DABD95" w:rsidR="009C5D81" w:rsidRPr="009C5D81" w:rsidRDefault="0001585D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U</w:t>
      </w:r>
      <w:r w:rsidR="009C5D81"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nder kommunikasjonsmøtet i Bodø i juni </w:t>
      </w: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skal vi jobbe videre med</w:t>
      </w:r>
      <w:r w:rsidR="009C5D81"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nettverket</w:t>
      </w:r>
      <w:r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.</w:t>
      </w:r>
      <w:r w:rsidR="009C5D81"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br/>
        <w:t>Det skal konstitueres med valg av leder og etablering av et arbeidsutvalg (AU). Arbeidsutvalget skal bestå av fem medlemmer, inkludert lederen, og må inkludere representanter fra de tre største samskipnadene.</w:t>
      </w:r>
    </w:p>
    <w:p w14:paraId="4230C95C" w14:textId="573C35DE" w:rsidR="009C5D81" w:rsidRPr="009C5D81" w:rsidRDefault="0001585D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 xml:space="preserve">Konstitueringen </w:t>
      </w:r>
      <w:r w:rsidR="009C5D81" w:rsidRPr="009C5D8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gjelder kun de oppnevnte nettverksmedlemmene (én fra hver samskipnad).</w:t>
      </w:r>
    </w:p>
    <w:p w14:paraId="64A9B1ED" w14:textId="6C6C64C6" w:rsidR="009C5D81" w:rsidRPr="009C5D81" w:rsidRDefault="009C5D81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 tillegg til konstitueringen, starter vi arbeidet med å utvikle nettverkets oppdragsbeskrivelse. Dette skjer i</w:t>
      </w:r>
      <w:r w:rsidR="00D6131A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gjennom gruppearbeid</w:t>
      </w: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, og her inviteres alle deltakerne på kommunikasjonsmøtet til å bidra.</w:t>
      </w:r>
    </w:p>
    <w:p w14:paraId="5D1BB354" w14:textId="77777777" w:rsidR="009C5D81" w:rsidRPr="009C5D81" w:rsidRDefault="009C5D81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 denne økten skal vi:</w:t>
      </w:r>
    </w:p>
    <w:p w14:paraId="0ABB7C61" w14:textId="77777777" w:rsidR="009C5D81" w:rsidRPr="009C5D81" w:rsidRDefault="009C5D81" w:rsidP="009C5D8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Identifisere og foreslå samarbeidsprosjekter – både små og store – som det nye nettverket kan jobbe videre med.</w:t>
      </w:r>
    </w:p>
    <w:p w14:paraId="559F4711" w14:textId="77777777" w:rsidR="009C5D81" w:rsidRPr="009C5D81" w:rsidRDefault="009C5D81" w:rsidP="009C5D8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Komme med innspill til hvilke faglige tema eller områder det kan være aktuelt å etablere egne fagforum for.</w:t>
      </w:r>
    </w:p>
    <w:p w14:paraId="5A7628FF" w14:textId="77777777" w:rsidR="009C5D81" w:rsidRPr="009C5D81" w:rsidRDefault="009C5D81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For å få mest mulig ut av samlingen, ber vi deg forberede deg på følgende:</w:t>
      </w:r>
    </w:p>
    <w:p w14:paraId="020FA5F8" w14:textId="77777777" w:rsidR="009C5D81" w:rsidRPr="009C5D81" w:rsidRDefault="009C5D81" w:rsidP="009C5D8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Reflekter over hvordan du ønsker å bidra i nettverket, og om du er interessert i en rolle som leder eller medlem i AU.</w:t>
      </w:r>
    </w:p>
    <w:p w14:paraId="2D5EBAB7" w14:textId="77777777" w:rsidR="009C5D81" w:rsidRPr="009C5D81" w:rsidRDefault="009C5D81" w:rsidP="009C5D8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Tenk gjennom behov, muligheter og felles satsinger innen kommunikasjon og marked – hva bør vi samarbeide om nasjonalt?</w:t>
      </w:r>
    </w:p>
    <w:p w14:paraId="7881CF4E" w14:textId="77777777" w:rsidR="00C6664A" w:rsidRDefault="009C5D81" w:rsidP="009C5D8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Vurder hvilke fagområder som vil ha nytte av egne fagforum.</w:t>
      </w:r>
    </w:p>
    <w:p w14:paraId="45D1017C" w14:textId="7FED64F8" w:rsidR="009C5D81" w:rsidRPr="009C5D81" w:rsidRDefault="009C5D81" w:rsidP="00C666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Din innsats, dine idéer og ditt engasjement vil være med på å forme rammene for hvordan vi jobber sammen fremover</w:t>
      </w:r>
      <w:r w:rsidR="002D5562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 xml:space="preserve"> </w:t>
      </w:r>
      <w:r w:rsidR="00B64168">
        <w:rPr>
          <w:rFonts w:ascii="Times New Roman" w:eastAsia="Times New Roman" w:hAnsi="Times New Roman" w:cs="Times New Roman"/>
          <w:kern w:val="0"/>
          <w:lang w:eastAsia="nb-NO"/>
          <w14:ligatures w14:val="none"/>
        </w:rPr>
        <w:t>med kommunikasjon og marked i fellesskap.</w:t>
      </w:r>
    </w:p>
    <w:p w14:paraId="7E32C703" w14:textId="77777777" w:rsidR="009C5D81" w:rsidRPr="009C5D81" w:rsidRDefault="009C5D81" w:rsidP="009C5D8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  <w:r w:rsidRPr="009C5D81">
        <w:rPr>
          <w:rFonts w:ascii="Times New Roman" w:eastAsia="Times New Roman" w:hAnsi="Times New Roman" w:cs="Times New Roman"/>
          <w:b/>
          <w:bCs/>
          <w:kern w:val="0"/>
          <w:lang w:eastAsia="nb-NO"/>
          <w14:ligatures w14:val="none"/>
        </w:rPr>
        <w:t>Vi ser fram til gode diskusjoner, konkrete forslag og engasjert deltakelse i Bodø!</w:t>
      </w:r>
    </w:p>
    <w:p w14:paraId="6C6F982E" w14:textId="77777777" w:rsidR="00600353" w:rsidRDefault="00600353" w:rsidP="0043070F">
      <w:pPr>
        <w:rPr>
          <w:rFonts w:ascii="Segoe UI" w:hAnsi="Segoe UI" w:cs="Segoe UI"/>
          <w:sz w:val="20"/>
          <w:szCs w:val="20"/>
        </w:rPr>
      </w:pPr>
    </w:p>
    <w:sectPr w:rsidR="00600353" w:rsidSect="005815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2273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3513D" w14:textId="77777777" w:rsidR="003F243D" w:rsidRDefault="003F243D" w:rsidP="00D55A7A">
      <w:r>
        <w:separator/>
      </w:r>
    </w:p>
  </w:endnote>
  <w:endnote w:type="continuationSeparator" w:id="0">
    <w:p w14:paraId="7C0FFFBB" w14:textId="77777777" w:rsidR="003F243D" w:rsidRDefault="003F243D" w:rsidP="00D55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EF49" w14:textId="77777777" w:rsidR="00581563" w:rsidRDefault="0058156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8D47" w14:textId="77777777" w:rsidR="00D55A7A" w:rsidRPr="00EE1AFD" w:rsidRDefault="00E10EEB">
    <w:pPr>
      <w:pStyle w:val="Bunntekst"/>
      <w:rPr>
        <w:rFonts w:ascii="Segoe UI" w:hAnsi="Segoe UI" w:cs="Segoe UI"/>
      </w:rPr>
    </w:pPr>
    <w:r w:rsidRPr="00EE1AFD">
      <w:rPr>
        <w:rFonts w:ascii="Segoe UI" w:hAnsi="Segoe UI" w:cs="Segoe UI"/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5277A22" wp14:editId="06855846">
              <wp:simplePos x="0" y="0"/>
              <wp:positionH relativeFrom="column">
                <wp:posOffset>-38100</wp:posOffset>
              </wp:positionH>
              <wp:positionV relativeFrom="paragraph">
                <wp:posOffset>507365</wp:posOffset>
              </wp:positionV>
              <wp:extent cx="0" cy="172085"/>
              <wp:effectExtent l="0" t="0" r="12700" b="5715"/>
              <wp:wrapNone/>
              <wp:docPr id="1113457954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7208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9F4BB6" id="Straight Connector 3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pt,39.95pt" to="-3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" strokecolor="black [3213]" strokeweight=".5pt">
              <v:stroke joinstyle="miter"/>
            </v:line>
          </w:pict>
        </mc:Fallback>
      </mc:AlternateContent>
    </w:r>
    <w:r w:rsidRPr="00EE1AFD">
      <w:rPr>
        <w:rFonts w:ascii="Segoe UI" w:hAnsi="Segoe UI" w:cs="Segoe UI"/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4983AE3" wp14:editId="1F17FEEB">
              <wp:simplePos x="0" y="0"/>
              <wp:positionH relativeFrom="column">
                <wp:posOffset>0</wp:posOffset>
              </wp:positionH>
              <wp:positionV relativeFrom="paragraph">
                <wp:posOffset>469265</wp:posOffset>
              </wp:positionV>
              <wp:extent cx="3568065" cy="344805"/>
              <wp:effectExtent l="0" t="0" r="0" b="0"/>
              <wp:wrapNone/>
              <wp:docPr id="50906782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8065" cy="3448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FBB107" w14:textId="77777777" w:rsidR="00AF2D12" w:rsidRPr="00581563" w:rsidRDefault="00581563" w:rsidP="00AF2D12">
                          <w:pPr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</w:pPr>
                          <w:r w:rsidRPr="00581563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Samarbeidsprosjektet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983AE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95pt;width:280.95pt;height:2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" filled="f" stroked="f" strokeweight=".5pt">
              <v:textbox>
                <w:txbxContent>
                  <w:p w14:paraId="22FBB107" w14:textId="77777777" w:rsidR="00AF2D12" w:rsidRPr="00581563" w:rsidRDefault="00581563" w:rsidP="00AF2D12">
                    <w:pPr>
                      <w:rPr>
                        <w:rFonts w:ascii="Segoe UI" w:hAnsi="Segoe UI" w:cs="Segoe UI"/>
                        <w:sz w:val="18"/>
                        <w:szCs w:val="18"/>
                      </w:rPr>
                    </w:pPr>
                    <w:r w:rsidRPr="00581563">
                      <w:rPr>
                        <w:rFonts w:ascii="Segoe UI" w:hAnsi="Segoe UI" w:cs="Segoe UI"/>
                        <w:sz w:val="18"/>
                        <w:szCs w:val="18"/>
                      </w:rPr>
                      <w:t>Samarbeidsprosjektet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A4D3" w14:textId="77777777" w:rsidR="00CD3581" w:rsidRDefault="00E10EEB">
    <w:pPr>
      <w:pStyle w:val="Bunntekst"/>
    </w:pPr>
    <w:r w:rsidRPr="00EE1AFD">
      <w:rPr>
        <w:rFonts w:ascii="Segoe UI" w:hAnsi="Segoe UI" w:cs="Segoe UI"/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CCF4A9" wp14:editId="31D2ED55">
              <wp:simplePos x="0" y="0"/>
              <wp:positionH relativeFrom="column">
                <wp:posOffset>-38100</wp:posOffset>
              </wp:positionH>
              <wp:positionV relativeFrom="paragraph">
                <wp:posOffset>490855</wp:posOffset>
              </wp:positionV>
              <wp:extent cx="0" cy="172085"/>
              <wp:effectExtent l="0" t="0" r="12700" b="5715"/>
              <wp:wrapNone/>
              <wp:docPr id="982675614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7208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BA8389" id="Straight Connector 3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pt,38.65pt" to="-3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" strokecolor="black [3213]" strokeweight=".5pt">
              <v:stroke joinstyle="miter"/>
            </v:line>
          </w:pict>
        </mc:Fallback>
      </mc:AlternateContent>
    </w:r>
    <w:r w:rsidRPr="00EE1AFD">
      <w:rPr>
        <w:rFonts w:ascii="Segoe UI" w:hAnsi="Segoe UI" w:cs="Segoe UI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3E7ABFA" wp14:editId="69BD3DFB">
              <wp:simplePos x="0" y="0"/>
              <wp:positionH relativeFrom="column">
                <wp:posOffset>0</wp:posOffset>
              </wp:positionH>
              <wp:positionV relativeFrom="paragraph">
                <wp:posOffset>452755</wp:posOffset>
              </wp:positionV>
              <wp:extent cx="3568065" cy="344805"/>
              <wp:effectExtent l="0" t="0" r="0" b="0"/>
              <wp:wrapNone/>
              <wp:docPr id="194921762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8065" cy="3448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1B9958" w14:textId="77777777" w:rsidR="00CD3581" w:rsidRPr="00A06D9A" w:rsidRDefault="00A06D9A" w:rsidP="00CD3581">
                          <w:pPr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</w:pPr>
                          <w:r w:rsidRPr="00A06D9A">
                            <w:rPr>
                              <w:rFonts w:ascii="Segoe UI" w:hAnsi="Segoe UI" w:cs="Segoe UI"/>
                              <w:sz w:val="18"/>
                              <w:szCs w:val="18"/>
                            </w:rPr>
                            <w:t>Samarbeidsprosjektet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E7ABF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5.65pt;width:280.95pt;height:2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" filled="f" stroked="f" strokeweight=".5pt">
              <v:textbox>
                <w:txbxContent>
                  <w:p w14:paraId="561B9958" w14:textId="77777777" w:rsidR="00CD3581" w:rsidRPr="00A06D9A" w:rsidRDefault="00A06D9A" w:rsidP="00CD3581">
                    <w:pPr>
                      <w:rPr>
                        <w:rFonts w:ascii="Segoe UI" w:hAnsi="Segoe UI" w:cs="Segoe UI"/>
                        <w:sz w:val="18"/>
                        <w:szCs w:val="18"/>
                      </w:rPr>
                    </w:pPr>
                    <w:r w:rsidRPr="00A06D9A">
                      <w:rPr>
                        <w:rFonts w:ascii="Segoe UI" w:hAnsi="Segoe UI" w:cs="Segoe UI"/>
                        <w:sz w:val="18"/>
                        <w:szCs w:val="18"/>
                      </w:rPr>
                      <w:t>Samarbeidsprosjektet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4BAD4" w14:textId="77777777" w:rsidR="003F243D" w:rsidRDefault="003F243D" w:rsidP="00D55A7A">
      <w:r>
        <w:separator/>
      </w:r>
    </w:p>
  </w:footnote>
  <w:footnote w:type="continuationSeparator" w:id="0">
    <w:p w14:paraId="6B62BA32" w14:textId="77777777" w:rsidR="003F243D" w:rsidRDefault="003F243D" w:rsidP="00D55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FEDA" w14:textId="77777777" w:rsidR="00581563" w:rsidRDefault="0058156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BA6D" w14:textId="77777777" w:rsidR="00D55A7A" w:rsidRDefault="00581563">
    <w:pPr>
      <w:pStyle w:val="Topptekst"/>
    </w:pPr>
    <w:r>
      <w:rPr>
        <w:noProof/>
      </w:rPr>
      <w:drawing>
        <wp:anchor distT="0" distB="0" distL="114300" distR="114300" simplePos="0" relativeHeight="251682816" behindDoc="0" locked="0" layoutInCell="1" allowOverlap="1" wp14:anchorId="43569FA3" wp14:editId="6D3714D7">
          <wp:simplePos x="0" y="0"/>
          <wp:positionH relativeFrom="column">
            <wp:posOffset>0</wp:posOffset>
          </wp:positionH>
          <wp:positionV relativeFrom="paragraph">
            <wp:posOffset>-935355</wp:posOffset>
          </wp:positionV>
          <wp:extent cx="556901" cy="596900"/>
          <wp:effectExtent l="0" t="0" r="1905" b="0"/>
          <wp:wrapNone/>
          <wp:docPr id="172009680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096803" name="Graphic 172009680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428" cy="607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F000" w14:textId="77777777" w:rsidR="00CD3581" w:rsidRDefault="00A06D9A">
    <w:pPr>
      <w:pStyle w:val="Topptekst"/>
    </w:pPr>
    <w:r>
      <w:rPr>
        <w:noProof/>
      </w:rPr>
      <w:drawing>
        <wp:anchor distT="0" distB="0" distL="114300" distR="114300" simplePos="0" relativeHeight="251681792" behindDoc="0" locked="0" layoutInCell="1" allowOverlap="1" wp14:anchorId="769B38C9" wp14:editId="3BDE78CC">
          <wp:simplePos x="0" y="0"/>
          <wp:positionH relativeFrom="column">
            <wp:posOffset>0</wp:posOffset>
          </wp:positionH>
          <wp:positionV relativeFrom="paragraph">
            <wp:posOffset>-932815</wp:posOffset>
          </wp:positionV>
          <wp:extent cx="1980000" cy="619200"/>
          <wp:effectExtent l="0" t="0" r="1270" b="3175"/>
          <wp:wrapNone/>
          <wp:docPr id="30199714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997147" name="Graphic 30199714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6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369E"/>
    <w:multiLevelType w:val="multilevel"/>
    <w:tmpl w:val="0A38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71005"/>
    <w:multiLevelType w:val="multilevel"/>
    <w:tmpl w:val="675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80E19"/>
    <w:multiLevelType w:val="multilevel"/>
    <w:tmpl w:val="EA64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B74A5"/>
    <w:multiLevelType w:val="hybridMultilevel"/>
    <w:tmpl w:val="FB5C948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74051"/>
    <w:multiLevelType w:val="multilevel"/>
    <w:tmpl w:val="50CE4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CE2250"/>
    <w:multiLevelType w:val="multilevel"/>
    <w:tmpl w:val="1B32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552DBF"/>
    <w:multiLevelType w:val="hybridMultilevel"/>
    <w:tmpl w:val="682E3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42515D"/>
    <w:multiLevelType w:val="multilevel"/>
    <w:tmpl w:val="541C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8313873">
    <w:abstractNumId w:val="6"/>
  </w:num>
  <w:num w:numId="2" w16cid:durableId="1985574639">
    <w:abstractNumId w:val="3"/>
  </w:num>
  <w:num w:numId="3" w16cid:durableId="305743274">
    <w:abstractNumId w:val="7"/>
  </w:num>
  <w:num w:numId="4" w16cid:durableId="1044140641">
    <w:abstractNumId w:val="2"/>
  </w:num>
  <w:num w:numId="5" w16cid:durableId="621033897">
    <w:abstractNumId w:val="1"/>
  </w:num>
  <w:num w:numId="6" w16cid:durableId="705299173">
    <w:abstractNumId w:val="4"/>
  </w:num>
  <w:num w:numId="7" w16cid:durableId="943418987">
    <w:abstractNumId w:val="0"/>
  </w:num>
  <w:num w:numId="8" w16cid:durableId="1359117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07"/>
    <w:rsid w:val="0001585D"/>
    <w:rsid w:val="0004020E"/>
    <w:rsid w:val="00052B76"/>
    <w:rsid w:val="00082846"/>
    <w:rsid w:val="00083193"/>
    <w:rsid w:val="000E0020"/>
    <w:rsid w:val="000F5270"/>
    <w:rsid w:val="00104340"/>
    <w:rsid w:val="001156A8"/>
    <w:rsid w:val="001B2151"/>
    <w:rsid w:val="00203228"/>
    <w:rsid w:val="00236A8F"/>
    <w:rsid w:val="00242E3A"/>
    <w:rsid w:val="00247AB3"/>
    <w:rsid w:val="002824A9"/>
    <w:rsid w:val="002D5562"/>
    <w:rsid w:val="002F3C92"/>
    <w:rsid w:val="003325C5"/>
    <w:rsid w:val="00345D86"/>
    <w:rsid w:val="003536E2"/>
    <w:rsid w:val="003867FA"/>
    <w:rsid w:val="003A1059"/>
    <w:rsid w:val="003D4CF1"/>
    <w:rsid w:val="003E61AC"/>
    <w:rsid w:val="003F243D"/>
    <w:rsid w:val="0043070F"/>
    <w:rsid w:val="00432BFD"/>
    <w:rsid w:val="0044513D"/>
    <w:rsid w:val="00461FDC"/>
    <w:rsid w:val="004923DD"/>
    <w:rsid w:val="004A6D80"/>
    <w:rsid w:val="004C161D"/>
    <w:rsid w:val="004D4FD5"/>
    <w:rsid w:val="0051768C"/>
    <w:rsid w:val="00525A15"/>
    <w:rsid w:val="00534A5B"/>
    <w:rsid w:val="005606D2"/>
    <w:rsid w:val="00570D97"/>
    <w:rsid w:val="00581563"/>
    <w:rsid w:val="005F673D"/>
    <w:rsid w:val="00600353"/>
    <w:rsid w:val="00623AC8"/>
    <w:rsid w:val="006C6C13"/>
    <w:rsid w:val="006D040F"/>
    <w:rsid w:val="006E1369"/>
    <w:rsid w:val="006E2E7B"/>
    <w:rsid w:val="00725F3F"/>
    <w:rsid w:val="00773182"/>
    <w:rsid w:val="007A1D04"/>
    <w:rsid w:val="007C4083"/>
    <w:rsid w:val="007E282C"/>
    <w:rsid w:val="007E4C21"/>
    <w:rsid w:val="0082486F"/>
    <w:rsid w:val="0083248D"/>
    <w:rsid w:val="00851844"/>
    <w:rsid w:val="008A79D2"/>
    <w:rsid w:val="0092089C"/>
    <w:rsid w:val="009612F8"/>
    <w:rsid w:val="00993B56"/>
    <w:rsid w:val="00993D43"/>
    <w:rsid w:val="009C5D81"/>
    <w:rsid w:val="009E5507"/>
    <w:rsid w:val="009F3DA2"/>
    <w:rsid w:val="00A06D9A"/>
    <w:rsid w:val="00A41A89"/>
    <w:rsid w:val="00A70550"/>
    <w:rsid w:val="00AE7809"/>
    <w:rsid w:val="00AF2D12"/>
    <w:rsid w:val="00B039E2"/>
    <w:rsid w:val="00B131D6"/>
    <w:rsid w:val="00B37AC1"/>
    <w:rsid w:val="00B43700"/>
    <w:rsid w:val="00B57E30"/>
    <w:rsid w:val="00B64168"/>
    <w:rsid w:val="00B73325"/>
    <w:rsid w:val="00BB34FB"/>
    <w:rsid w:val="00BB7F8E"/>
    <w:rsid w:val="00C22999"/>
    <w:rsid w:val="00C6664A"/>
    <w:rsid w:val="00C910DA"/>
    <w:rsid w:val="00CA66A8"/>
    <w:rsid w:val="00CD3581"/>
    <w:rsid w:val="00CD5F07"/>
    <w:rsid w:val="00CE7D9C"/>
    <w:rsid w:val="00D33F2A"/>
    <w:rsid w:val="00D55A7A"/>
    <w:rsid w:val="00D6131A"/>
    <w:rsid w:val="00D755C6"/>
    <w:rsid w:val="00DC02B7"/>
    <w:rsid w:val="00DD07C1"/>
    <w:rsid w:val="00DD4077"/>
    <w:rsid w:val="00E10EEB"/>
    <w:rsid w:val="00E22F79"/>
    <w:rsid w:val="00E4274F"/>
    <w:rsid w:val="00E51E85"/>
    <w:rsid w:val="00E711F7"/>
    <w:rsid w:val="00EA4A58"/>
    <w:rsid w:val="00ED1546"/>
    <w:rsid w:val="00EE1AFD"/>
    <w:rsid w:val="00F01699"/>
    <w:rsid w:val="00F263D8"/>
    <w:rsid w:val="00F3504F"/>
    <w:rsid w:val="00F430D0"/>
    <w:rsid w:val="00F80AAD"/>
    <w:rsid w:val="00F81B4D"/>
    <w:rsid w:val="00F931E3"/>
    <w:rsid w:val="00FB1AFE"/>
    <w:rsid w:val="00FE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FF28"/>
  <w15:chartTrackingRefBased/>
  <w15:docId w15:val="{BAA002D6-50E6-4590-BC17-99FF5641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C92"/>
  </w:style>
  <w:style w:type="paragraph" w:styleId="Overskrift1">
    <w:name w:val="heading 1"/>
    <w:basedOn w:val="Normal"/>
    <w:next w:val="Normal"/>
    <w:link w:val="Overskrift1Tegn"/>
    <w:uiPriority w:val="9"/>
    <w:qFormat/>
    <w:rsid w:val="00CD35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FB1AF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character" w:styleId="Sterk">
    <w:name w:val="Strong"/>
    <w:basedOn w:val="Standardskriftforavsnitt"/>
    <w:uiPriority w:val="22"/>
    <w:qFormat/>
    <w:rsid w:val="00D55A7A"/>
    <w:rPr>
      <w:b/>
      <w:bCs/>
    </w:rPr>
  </w:style>
  <w:style w:type="character" w:customStyle="1" w:styleId="apple-converted-space">
    <w:name w:val="apple-converted-space"/>
    <w:basedOn w:val="Standardskriftforavsnitt"/>
    <w:rsid w:val="00D55A7A"/>
  </w:style>
  <w:style w:type="paragraph" w:styleId="Topptekst">
    <w:name w:val="header"/>
    <w:basedOn w:val="Normal"/>
    <w:link w:val="TopptekstTegn"/>
    <w:uiPriority w:val="99"/>
    <w:unhideWhenUsed/>
    <w:rsid w:val="00D55A7A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55A7A"/>
  </w:style>
  <w:style w:type="paragraph" w:styleId="Bunntekst">
    <w:name w:val="footer"/>
    <w:basedOn w:val="Normal"/>
    <w:link w:val="BunntekstTegn"/>
    <w:uiPriority w:val="99"/>
    <w:unhideWhenUsed/>
    <w:rsid w:val="00D55A7A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55A7A"/>
  </w:style>
  <w:style w:type="character" w:styleId="Hyperkobling">
    <w:name w:val="Hyperlink"/>
    <w:basedOn w:val="Standardskriftforavsnitt"/>
    <w:uiPriority w:val="99"/>
    <w:unhideWhenUsed/>
    <w:rsid w:val="00EE1AF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E1AFD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D3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A70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1lys">
    <w:name w:val="Grid Table 1 Light"/>
    <w:basedOn w:val="Vanligtabell"/>
    <w:uiPriority w:val="46"/>
    <w:rsid w:val="00E4274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3">
    <w:name w:val="Plain Table 3"/>
    <w:basedOn w:val="Vanligtabell"/>
    <w:uiPriority w:val="43"/>
    <w:rsid w:val="00E4274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E4274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E4274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avsnitt">
    <w:name w:val="List Paragraph"/>
    <w:basedOn w:val="Normal"/>
    <w:uiPriority w:val="34"/>
    <w:qFormat/>
    <w:rsid w:val="00E42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9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s\AppData\Local\Temp\10ec3b26-f687-41f4-a56b-2ad42a6ca1b4_OneDrive_1_22.11.2024.zip.1b4\SP%20M&#248;teinnkalling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059342BCE2DD4F8D7BF8AF690914B1" ma:contentTypeVersion="3" ma:contentTypeDescription="Opprett et nytt dokument." ma:contentTypeScope="" ma:versionID="0b8fe23b524e4b99b6010ae64dfa5e83">
  <xsd:schema xmlns:xsd="http://www.w3.org/2001/XMLSchema" xmlns:xs="http://www.w3.org/2001/XMLSchema" xmlns:p="http://schemas.microsoft.com/office/2006/metadata/properties" xmlns:ns2="eda0a4f8-2603-474f-ba44-fc6941e44217" targetNamespace="http://schemas.microsoft.com/office/2006/metadata/properties" ma:root="true" ma:fieldsID="b60248bd2aa36262359751b67f35202c" ns2:_="">
    <xsd:import namespace="eda0a4f8-2603-474f-ba44-fc6941e44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0a4f8-2603-474f-ba44-fc6941e442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D6C4EF-70EB-AF4F-9E99-9DA92E6674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640A2D-B71B-4340-8EC5-0BEA5BA2F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7F9AA-67A4-41A8-B502-FF1E0964D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0a4f8-2603-474f-ba44-fc6941e44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D504BB-DC9C-4DBE-A50B-9B20914A880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da0a4f8-2603-474f-ba44-fc6941e44217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 Møteinnkalling new.dotx</Template>
  <TotalTime>0</TotalTime>
  <Pages>1</Pages>
  <Words>276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Sten</dc:creator>
  <cp:keywords/>
  <dc:description/>
  <cp:lastModifiedBy>Ane Karlsen</cp:lastModifiedBy>
  <cp:revision>2</cp:revision>
  <dcterms:created xsi:type="dcterms:W3CDTF">2025-05-09T09:58:00Z</dcterms:created>
  <dcterms:modified xsi:type="dcterms:W3CDTF">2025-05-09T09:58:00Z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0x01010059059342BCE2DD4F8D7BF8AF690914B1</vt:lpwstr>
  </property>
</Properties>
</file>